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DB6DB" w14:textId="0036A25F" w:rsidR="007C4C8C" w:rsidRPr="00EC7A74" w:rsidRDefault="0073200A" w:rsidP="007C4C8C">
      <w:pPr>
        <w:pStyle w:val="Overskrift1"/>
        <w:rPr>
          <w:rFonts w:ascii="Noto Sans" w:hAnsi="Noto Sans"/>
          <w:sz w:val="32"/>
          <w:szCs w:val="32"/>
        </w:rPr>
      </w:pPr>
      <w:r w:rsidRPr="00EC7A74">
        <w:rPr>
          <w:rFonts w:ascii="Noto Sans" w:hAnsi="Noto Sans"/>
          <w:sz w:val="32"/>
          <w:szCs w:val="32"/>
        </w:rPr>
        <w:t xml:space="preserve">Afsluttende rapport for GLOBUS </w:t>
      </w:r>
      <w:r w:rsidR="00EC7A74" w:rsidRPr="00EC7A74">
        <w:rPr>
          <w:rFonts w:ascii="Noto Sans" w:hAnsi="Noto Sans"/>
          <w:sz w:val="32"/>
          <w:szCs w:val="32"/>
        </w:rPr>
        <w:t xml:space="preserve">opstartsaktivitet </w:t>
      </w:r>
    </w:p>
    <w:p w14:paraId="23939055" w14:textId="1C796B02" w:rsidR="001845AF" w:rsidRDefault="001845AF" w:rsidP="000B3072">
      <w:pPr>
        <w:rPr>
          <w:rFonts w:ascii="Noto Sans" w:hAnsi="Noto Sans"/>
        </w:rPr>
      </w:pPr>
    </w:p>
    <w:p w14:paraId="4DE0A546" w14:textId="52988952" w:rsidR="007C4C8C" w:rsidRPr="00F12B2B" w:rsidRDefault="007C4C8C" w:rsidP="000B3072">
      <w:pPr>
        <w:rPr>
          <w:rFonts w:ascii="Noto Sans" w:hAnsi="Noto Sans"/>
          <w:b/>
          <w:bCs/>
        </w:rPr>
      </w:pPr>
      <w:r w:rsidRPr="00F12B2B">
        <w:rPr>
          <w:rFonts w:ascii="Noto Sans" w:hAnsi="Noto Sans"/>
          <w:b/>
          <w:bCs/>
        </w:rPr>
        <w:t xml:space="preserve">Vejledning </w:t>
      </w:r>
    </w:p>
    <w:p w14:paraId="0634DD48" w14:textId="1A861F8D" w:rsidR="003234FD" w:rsidRDefault="008A5097" w:rsidP="000B3072">
      <w:pPr>
        <w:rPr>
          <w:rFonts w:ascii="Noto Sans" w:hAnsi="Noto Sans"/>
        </w:rPr>
      </w:pPr>
      <w:r>
        <w:rPr>
          <w:rFonts w:ascii="Noto Sans" w:hAnsi="Noto Sans"/>
        </w:rPr>
        <w:t>Denne rapport er jeres afsluttende dokument</w:t>
      </w:r>
      <w:r w:rsidR="005654F4">
        <w:rPr>
          <w:rFonts w:ascii="Noto Sans" w:hAnsi="Noto Sans"/>
        </w:rPr>
        <w:t>at</w:t>
      </w:r>
      <w:r>
        <w:rPr>
          <w:rFonts w:ascii="Noto Sans" w:hAnsi="Noto Sans"/>
        </w:rPr>
        <w:t>ion</w:t>
      </w:r>
      <w:r w:rsidR="00311667">
        <w:rPr>
          <w:rFonts w:ascii="Noto Sans" w:hAnsi="Noto Sans"/>
        </w:rPr>
        <w:t xml:space="preserve"> </w:t>
      </w:r>
      <w:r w:rsidR="0060137B">
        <w:rPr>
          <w:rFonts w:ascii="Noto Sans" w:hAnsi="Noto Sans"/>
        </w:rPr>
        <w:t xml:space="preserve">på </w:t>
      </w:r>
      <w:r w:rsidR="00311667">
        <w:rPr>
          <w:rFonts w:ascii="Noto Sans" w:hAnsi="Noto Sans"/>
        </w:rPr>
        <w:t xml:space="preserve">og </w:t>
      </w:r>
      <w:r w:rsidR="00C25724">
        <w:rPr>
          <w:rFonts w:ascii="Noto Sans" w:hAnsi="Noto Sans"/>
        </w:rPr>
        <w:t>refleksion</w:t>
      </w:r>
      <w:r w:rsidR="00311667">
        <w:rPr>
          <w:rFonts w:ascii="Noto Sans" w:hAnsi="Noto Sans"/>
        </w:rPr>
        <w:t xml:space="preserve"> </w:t>
      </w:r>
      <w:r w:rsidR="009E1D79">
        <w:rPr>
          <w:rFonts w:ascii="Noto Sans" w:hAnsi="Noto Sans"/>
        </w:rPr>
        <w:t>over resultater</w:t>
      </w:r>
      <w:r w:rsidR="00D53F70">
        <w:rPr>
          <w:rFonts w:ascii="Noto Sans" w:hAnsi="Noto Sans"/>
        </w:rPr>
        <w:t xml:space="preserve"> og læring</w:t>
      </w:r>
      <w:r w:rsidR="008A71D3">
        <w:rPr>
          <w:rFonts w:ascii="Noto Sans" w:hAnsi="Noto Sans"/>
        </w:rPr>
        <w:t>,</w:t>
      </w:r>
      <w:r w:rsidR="00502A50">
        <w:rPr>
          <w:rFonts w:ascii="Noto Sans" w:hAnsi="Noto Sans"/>
        </w:rPr>
        <w:t xml:space="preserve"> der er opnået gennem jeres </w:t>
      </w:r>
      <w:r w:rsidR="0060137B">
        <w:rPr>
          <w:rFonts w:ascii="Noto Sans" w:hAnsi="Noto Sans"/>
        </w:rPr>
        <w:t>opstartsaktivitet.</w:t>
      </w:r>
      <w:r w:rsidR="00502A50">
        <w:rPr>
          <w:rFonts w:ascii="Noto Sans" w:hAnsi="Noto Sans"/>
        </w:rPr>
        <w:t xml:space="preserve"> </w:t>
      </w:r>
      <w:r w:rsidR="00B11E41">
        <w:rPr>
          <w:rFonts w:ascii="Noto Sans" w:hAnsi="Noto Sans"/>
        </w:rPr>
        <w:t xml:space="preserve">I kan </w:t>
      </w:r>
      <w:r w:rsidR="00BE4F6C">
        <w:rPr>
          <w:rFonts w:ascii="Noto Sans" w:hAnsi="Noto Sans"/>
        </w:rPr>
        <w:t xml:space="preserve">med fordel inddrage evt. andre involverede aktører i udarbejdelsen af rapporten, så den afspejler fælles læring. </w:t>
      </w:r>
    </w:p>
    <w:p w14:paraId="55C85189" w14:textId="77777777" w:rsidR="00940786" w:rsidRDefault="00940786" w:rsidP="000B3072">
      <w:pPr>
        <w:rPr>
          <w:rFonts w:ascii="Noto Sans" w:hAnsi="Noto Sans"/>
        </w:rPr>
      </w:pPr>
    </w:p>
    <w:p w14:paraId="48D688AF" w14:textId="1F01A59C" w:rsidR="00692933" w:rsidRDefault="00692933" w:rsidP="000B3072">
      <w:pPr>
        <w:rPr>
          <w:rFonts w:ascii="Noto Sans" w:hAnsi="Noto Sans"/>
        </w:rPr>
      </w:pPr>
      <w:r>
        <w:rPr>
          <w:rFonts w:ascii="Noto Sans" w:hAnsi="Noto Sans"/>
        </w:rPr>
        <w:t>Den afsluttende rapport er samtidig en del af jeres historik og vil indgå i vurderingen af fremtidige ansøgninger til GLOBUS</w:t>
      </w:r>
      <w:r w:rsidR="00D443AC">
        <w:rPr>
          <w:rFonts w:ascii="Noto Sans" w:hAnsi="Noto Sans"/>
        </w:rPr>
        <w:t xml:space="preserve"> puljen. </w:t>
      </w:r>
    </w:p>
    <w:p w14:paraId="3EA16826" w14:textId="77777777" w:rsidR="00CA62A1" w:rsidRDefault="00CA62A1" w:rsidP="000B3072">
      <w:pPr>
        <w:rPr>
          <w:rFonts w:ascii="Noto Sans" w:hAnsi="Noto Sans"/>
        </w:rPr>
      </w:pPr>
    </w:p>
    <w:p w14:paraId="19C8C9B0" w14:textId="0A587A69" w:rsidR="00F12B2B" w:rsidRDefault="00627AF8" w:rsidP="000B3072">
      <w:pPr>
        <w:rPr>
          <w:rFonts w:ascii="Noto Sans" w:hAnsi="Noto Sans"/>
        </w:rPr>
      </w:pPr>
      <w:r>
        <w:rPr>
          <w:rFonts w:ascii="Noto Sans" w:hAnsi="Noto Sans"/>
        </w:rPr>
        <w:t xml:space="preserve">Rapporten skal indsendes </w:t>
      </w:r>
      <w:r w:rsidR="00C84967">
        <w:rPr>
          <w:rFonts w:ascii="Noto Sans" w:hAnsi="Noto Sans"/>
        </w:rPr>
        <w:t xml:space="preserve">senest </w:t>
      </w:r>
      <w:r w:rsidR="009E1D79">
        <w:rPr>
          <w:rFonts w:ascii="Noto Sans" w:hAnsi="Noto Sans"/>
        </w:rPr>
        <w:t>2</w:t>
      </w:r>
      <w:r>
        <w:rPr>
          <w:rFonts w:ascii="Noto Sans" w:hAnsi="Noto Sans"/>
        </w:rPr>
        <w:t xml:space="preserve"> måneder efter </w:t>
      </w:r>
      <w:r w:rsidR="00DB71A5">
        <w:rPr>
          <w:rFonts w:ascii="Noto Sans" w:hAnsi="Noto Sans"/>
        </w:rPr>
        <w:t xml:space="preserve">at </w:t>
      </w:r>
      <w:r w:rsidR="009E1D79">
        <w:rPr>
          <w:rFonts w:ascii="Noto Sans" w:hAnsi="Noto Sans"/>
        </w:rPr>
        <w:t>opstartsaktiviteten er</w:t>
      </w:r>
      <w:r w:rsidR="00956FA9">
        <w:rPr>
          <w:rFonts w:ascii="Noto Sans" w:hAnsi="Noto Sans"/>
        </w:rPr>
        <w:t xml:space="preserve"> afsluttet. </w:t>
      </w:r>
    </w:p>
    <w:p w14:paraId="58EE7EBA" w14:textId="701AD44C" w:rsidR="00956FA9" w:rsidRDefault="00956FA9" w:rsidP="000B3072">
      <w:pPr>
        <w:rPr>
          <w:rFonts w:ascii="Noto Sans" w:hAnsi="Noto Sans"/>
        </w:rPr>
      </w:pPr>
      <w:r>
        <w:rPr>
          <w:rFonts w:ascii="Noto Sans" w:hAnsi="Noto Sans"/>
        </w:rPr>
        <w:t xml:space="preserve">Den vil herefter blive gennemgået og godkendt af sekretariatet. </w:t>
      </w:r>
    </w:p>
    <w:p w14:paraId="504F694F" w14:textId="1187E5BA" w:rsidR="002F1370" w:rsidRDefault="002F1370" w:rsidP="000B3072">
      <w:pPr>
        <w:rPr>
          <w:rFonts w:ascii="Noto Sans" w:hAnsi="Noto Sans"/>
        </w:rPr>
      </w:pPr>
    </w:p>
    <w:p w14:paraId="2584C4DF" w14:textId="4F3B2781" w:rsidR="002F1370" w:rsidRPr="002F1370" w:rsidRDefault="002F1370" w:rsidP="000B3072">
      <w:pPr>
        <w:rPr>
          <w:rFonts w:ascii="Noto Sans" w:hAnsi="Noto Sans"/>
          <w:u w:val="single"/>
        </w:rPr>
      </w:pPr>
      <w:r w:rsidRPr="002F1370">
        <w:rPr>
          <w:rFonts w:ascii="Noto Sans" w:hAnsi="Noto Sans"/>
          <w:u w:val="single"/>
        </w:rPr>
        <w:t>Den samlede rapport må ikke overstige</w:t>
      </w:r>
      <w:r w:rsidR="009C4F6A">
        <w:rPr>
          <w:rFonts w:ascii="Noto Sans" w:hAnsi="Noto Sans"/>
          <w:u w:val="single"/>
        </w:rPr>
        <w:t xml:space="preserve"> </w:t>
      </w:r>
      <w:r w:rsidR="00D54E67">
        <w:rPr>
          <w:rFonts w:ascii="Noto Sans" w:hAnsi="Noto Sans"/>
          <w:u w:val="single"/>
        </w:rPr>
        <w:t>4</w:t>
      </w:r>
      <w:r w:rsidRPr="002F1370">
        <w:rPr>
          <w:rFonts w:ascii="Noto Sans" w:hAnsi="Noto Sans"/>
          <w:u w:val="single"/>
        </w:rPr>
        <w:t xml:space="preserve"> sider. </w:t>
      </w:r>
    </w:p>
    <w:p w14:paraId="0A81E23A" w14:textId="50645A2D" w:rsidR="00627AF8" w:rsidRDefault="00627AF8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64B72" w14:paraId="56BB0222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6F0610AF" w14:textId="4BBE591E" w:rsidR="00A332D8" w:rsidRPr="002C1C26" w:rsidRDefault="00764B72" w:rsidP="002C1C26">
            <w:pPr>
              <w:rPr>
                <w:rFonts w:ascii="Noto Sans" w:hAnsi="Noto Sans"/>
                <w:b/>
                <w:bCs/>
              </w:rPr>
            </w:pPr>
            <w:r w:rsidRPr="009D4ED9">
              <w:rPr>
                <w:rFonts w:ascii="Noto Sans" w:hAnsi="Noto Sans"/>
                <w:b/>
                <w:bCs/>
              </w:rPr>
              <w:t xml:space="preserve">Formål </w:t>
            </w:r>
          </w:p>
        </w:tc>
      </w:tr>
      <w:tr w:rsidR="002C1C26" w14:paraId="377419E8" w14:textId="77777777" w:rsidTr="00764B72">
        <w:tc>
          <w:tcPr>
            <w:tcW w:w="8494" w:type="dxa"/>
          </w:tcPr>
          <w:p w14:paraId="3995FCEB" w14:textId="4C2200DE" w:rsidR="002C1C26" w:rsidRPr="002C1C26" w:rsidRDefault="002C1C26" w:rsidP="002C1C26">
            <w:pPr>
              <w:numPr>
                <w:ilvl w:val="0"/>
                <w:numId w:val="4"/>
              </w:numPr>
              <w:rPr>
                <w:rFonts w:ascii="Noto Sans" w:hAnsi="Noto Sans"/>
                <w:i/>
                <w:iCs/>
              </w:rPr>
            </w:pPr>
            <w:r w:rsidRPr="002C1C26">
              <w:rPr>
                <w:rFonts w:ascii="Noto Sans" w:hAnsi="Noto Sans"/>
                <w:i/>
                <w:iCs/>
              </w:rPr>
              <w:t xml:space="preserve">Nåede I </w:t>
            </w:r>
            <w:r w:rsidR="009E1D79">
              <w:rPr>
                <w:rFonts w:ascii="Noto Sans" w:hAnsi="Noto Sans"/>
                <w:i/>
                <w:iCs/>
              </w:rPr>
              <w:t xml:space="preserve">aktivitetens </w:t>
            </w:r>
            <w:r w:rsidR="009E1D79" w:rsidRPr="002C1C26">
              <w:rPr>
                <w:rFonts w:ascii="Noto Sans" w:hAnsi="Noto Sans"/>
                <w:i/>
                <w:iCs/>
              </w:rPr>
              <w:t>formål</w:t>
            </w:r>
            <w:r w:rsidRPr="002C1C26">
              <w:rPr>
                <w:rFonts w:ascii="Noto Sans" w:hAnsi="Noto Sans"/>
                <w:i/>
                <w:iCs/>
              </w:rPr>
              <w:t xml:space="preserve"> som beskrevet i ansøgningen? </w:t>
            </w:r>
          </w:p>
          <w:p w14:paraId="2453A1D4" w14:textId="2D142EEF" w:rsidR="002C1C26" w:rsidRPr="002C1C26" w:rsidRDefault="002C1C26" w:rsidP="002C1C26">
            <w:pPr>
              <w:pStyle w:val="Listeafsnit"/>
              <w:numPr>
                <w:ilvl w:val="0"/>
                <w:numId w:val="4"/>
              </w:numPr>
              <w:rPr>
                <w:rFonts w:ascii="Noto Sans" w:hAnsi="Noto Sans"/>
              </w:rPr>
            </w:pPr>
            <w:proofErr w:type="gramStart"/>
            <w:r w:rsidRPr="002C1C26">
              <w:rPr>
                <w:rFonts w:ascii="Noto Sans" w:hAnsi="Noto Sans"/>
                <w:i/>
                <w:iCs/>
              </w:rPr>
              <w:t>Såfremt</w:t>
            </w:r>
            <w:proofErr w:type="gramEnd"/>
            <w:r w:rsidRPr="002C1C26">
              <w:rPr>
                <w:rFonts w:ascii="Noto Sans" w:hAnsi="Noto Sans"/>
                <w:i/>
                <w:iCs/>
              </w:rPr>
              <w:t xml:space="preserve"> der har været større afvigelser, skal </w:t>
            </w:r>
            <w:r w:rsidR="00610578">
              <w:rPr>
                <w:rFonts w:ascii="Noto Sans" w:hAnsi="Noto Sans"/>
                <w:i/>
                <w:iCs/>
              </w:rPr>
              <w:t>det b</w:t>
            </w:r>
            <w:r w:rsidRPr="002C1C26">
              <w:rPr>
                <w:rFonts w:ascii="Noto Sans" w:hAnsi="Noto Sans"/>
                <w:i/>
                <w:iCs/>
              </w:rPr>
              <w:t>egrunde</w:t>
            </w:r>
            <w:r w:rsidR="00610578">
              <w:rPr>
                <w:rFonts w:ascii="Noto Sans" w:hAnsi="Noto Sans"/>
                <w:i/>
                <w:iCs/>
              </w:rPr>
              <w:t>s</w:t>
            </w:r>
            <w:r w:rsidRPr="002C1C26">
              <w:rPr>
                <w:rFonts w:ascii="Noto Sans" w:hAnsi="Noto Sans"/>
                <w:i/>
                <w:iCs/>
              </w:rPr>
              <w:t xml:space="preserve"> her.</w:t>
            </w:r>
          </w:p>
        </w:tc>
      </w:tr>
      <w:tr w:rsidR="00764B72" w14:paraId="4354D425" w14:textId="77777777" w:rsidTr="00764B72">
        <w:tc>
          <w:tcPr>
            <w:tcW w:w="8494" w:type="dxa"/>
          </w:tcPr>
          <w:p w14:paraId="5CDDEC6A" w14:textId="77777777" w:rsidR="00764B72" w:rsidRDefault="00764B72" w:rsidP="000B3072">
            <w:pPr>
              <w:rPr>
                <w:rFonts w:ascii="Noto Sans" w:hAnsi="Noto Sans"/>
              </w:rPr>
            </w:pPr>
          </w:p>
          <w:p w14:paraId="18169F73" w14:textId="77777777" w:rsidR="007E181A" w:rsidRDefault="007E181A" w:rsidP="000B3072">
            <w:pPr>
              <w:rPr>
                <w:rFonts w:ascii="Noto Sans" w:hAnsi="Noto Sans"/>
              </w:rPr>
            </w:pPr>
          </w:p>
          <w:p w14:paraId="5F4DB63B" w14:textId="1C1B42C9" w:rsidR="009D4ED9" w:rsidRDefault="009D4ED9" w:rsidP="000B3072">
            <w:pPr>
              <w:rPr>
                <w:rFonts w:ascii="Noto Sans" w:hAnsi="Noto Sans"/>
              </w:rPr>
            </w:pPr>
          </w:p>
        </w:tc>
      </w:tr>
    </w:tbl>
    <w:p w14:paraId="093700E9" w14:textId="77777777" w:rsidR="00290B2E" w:rsidRDefault="00290B2E" w:rsidP="000B3072">
      <w:pPr>
        <w:rPr>
          <w:rFonts w:ascii="Noto Sans" w:hAnsi="Noto Sans"/>
        </w:rPr>
      </w:pPr>
    </w:p>
    <w:p w14:paraId="77E6976C" w14:textId="4F88175E" w:rsidR="00BE66E6" w:rsidRDefault="0051071E" w:rsidP="009E1D79">
      <w:pPr>
        <w:rPr>
          <w:rFonts w:ascii="Noto Sans" w:hAnsi="Noto Sans"/>
        </w:rPr>
      </w:pPr>
      <w:r w:rsidRPr="0051071E">
        <w:rPr>
          <w:rFonts w:ascii="Noto Sans" w:hAnsi="Noto Sans"/>
        </w:rPr>
        <w:t> 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E66E6" w14:paraId="54085EB5" w14:textId="77777777" w:rsidTr="00034D76">
        <w:tc>
          <w:tcPr>
            <w:tcW w:w="8494" w:type="dxa"/>
            <w:shd w:val="clear" w:color="auto" w:fill="BFBFBF" w:themeFill="background1" w:themeFillShade="BF"/>
          </w:tcPr>
          <w:p w14:paraId="644C0929" w14:textId="77777777" w:rsidR="00BE66E6" w:rsidRPr="006A691D" w:rsidRDefault="00BE66E6" w:rsidP="00034D76">
            <w:pPr>
              <w:rPr>
                <w:rFonts w:ascii="Noto Sans" w:hAnsi="Noto Sans"/>
                <w:b/>
                <w:bCs/>
              </w:rPr>
            </w:pPr>
            <w:r w:rsidRPr="005579FF">
              <w:rPr>
                <w:rFonts w:ascii="Noto Sans" w:hAnsi="Noto Sans"/>
                <w:b/>
                <w:bCs/>
              </w:rPr>
              <w:t xml:space="preserve">Samarbejdspartnere </w:t>
            </w:r>
            <w:r w:rsidRPr="006A691D">
              <w:rPr>
                <w:rFonts w:ascii="Noto Sans" w:hAnsi="Noto Sans"/>
                <w:i/>
                <w:iCs/>
              </w:rPr>
              <w:t xml:space="preserve"> </w:t>
            </w:r>
          </w:p>
        </w:tc>
      </w:tr>
      <w:tr w:rsidR="00BE66E6" w14:paraId="329C7020" w14:textId="77777777" w:rsidTr="00034D76">
        <w:tc>
          <w:tcPr>
            <w:tcW w:w="8494" w:type="dxa"/>
          </w:tcPr>
          <w:p w14:paraId="60262669" w14:textId="77777777" w:rsidR="00BE66E6" w:rsidRPr="00166811" w:rsidRDefault="00BE66E6" w:rsidP="00034D76">
            <w:pPr>
              <w:rPr>
                <w:rFonts w:ascii="Noto Sans" w:hAnsi="Noto Sans"/>
                <w:b/>
                <w:bCs/>
              </w:rPr>
            </w:pPr>
            <w:r w:rsidRPr="006A691D">
              <w:rPr>
                <w:rFonts w:ascii="Noto Sans" w:hAnsi="Noto Sans"/>
                <w:i/>
                <w:iCs/>
              </w:rPr>
              <w:t>Hvordan er samarbejdet forløbet med de involverede aktører i D</w:t>
            </w:r>
            <w:r>
              <w:rPr>
                <w:rFonts w:ascii="Noto Sans" w:hAnsi="Noto Sans"/>
                <w:i/>
                <w:iCs/>
              </w:rPr>
              <w:t>anmark</w:t>
            </w:r>
            <w:r w:rsidRPr="006A691D">
              <w:rPr>
                <w:rFonts w:ascii="Noto Sans" w:hAnsi="Noto Sans"/>
                <w:i/>
                <w:iCs/>
              </w:rPr>
              <w:t xml:space="preserve"> og i</w:t>
            </w:r>
            <w:r>
              <w:rPr>
                <w:rFonts w:ascii="Noto Sans" w:hAnsi="Noto Sans"/>
                <w:i/>
                <w:iCs/>
              </w:rPr>
              <w:t xml:space="preserve"> det globale syd?</w:t>
            </w:r>
          </w:p>
        </w:tc>
      </w:tr>
      <w:tr w:rsidR="00BE66E6" w14:paraId="2D849D36" w14:textId="77777777" w:rsidTr="00034D76">
        <w:tc>
          <w:tcPr>
            <w:tcW w:w="8494" w:type="dxa"/>
          </w:tcPr>
          <w:p w14:paraId="36863745" w14:textId="77777777" w:rsidR="00BE66E6" w:rsidRDefault="00BE66E6" w:rsidP="00034D76">
            <w:pPr>
              <w:rPr>
                <w:rFonts w:ascii="Noto Sans" w:hAnsi="Noto Sans"/>
              </w:rPr>
            </w:pPr>
          </w:p>
          <w:p w14:paraId="56031C05" w14:textId="77777777" w:rsidR="00BE66E6" w:rsidRDefault="00BE66E6" w:rsidP="00034D76">
            <w:pPr>
              <w:rPr>
                <w:rFonts w:ascii="Noto Sans" w:hAnsi="Noto Sans"/>
              </w:rPr>
            </w:pPr>
          </w:p>
          <w:p w14:paraId="5056D05F" w14:textId="77777777" w:rsidR="00BE66E6" w:rsidRDefault="00BE66E6" w:rsidP="00034D76">
            <w:pPr>
              <w:rPr>
                <w:rFonts w:ascii="Noto Sans" w:hAnsi="Noto Sans"/>
              </w:rPr>
            </w:pPr>
          </w:p>
        </w:tc>
      </w:tr>
    </w:tbl>
    <w:p w14:paraId="5697BB5B" w14:textId="77777777" w:rsidR="00BE66E6" w:rsidRDefault="00BE66E6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53F43" w14:paraId="27303F70" w14:textId="77777777" w:rsidTr="00925CDE">
        <w:tc>
          <w:tcPr>
            <w:tcW w:w="8494" w:type="dxa"/>
            <w:shd w:val="clear" w:color="auto" w:fill="BFBFBF" w:themeFill="background1" w:themeFillShade="BF"/>
          </w:tcPr>
          <w:p w14:paraId="5AD48CF3" w14:textId="295E8D55" w:rsidR="00753F43" w:rsidRPr="006A691D" w:rsidRDefault="006A5FA9" w:rsidP="00925CDE">
            <w:pPr>
              <w:rPr>
                <w:rFonts w:ascii="Noto Sans" w:hAnsi="Noto Sans"/>
                <w:b/>
                <w:bCs/>
              </w:rPr>
            </w:pPr>
            <w:r>
              <w:rPr>
                <w:rFonts w:ascii="Noto Sans" w:hAnsi="Noto Sans"/>
                <w:b/>
                <w:bCs/>
              </w:rPr>
              <w:t xml:space="preserve">Indsats </w:t>
            </w:r>
            <w:r w:rsidR="00E3581B">
              <w:rPr>
                <w:rFonts w:ascii="Noto Sans" w:hAnsi="Noto Sans"/>
                <w:b/>
                <w:bCs/>
              </w:rPr>
              <w:t xml:space="preserve">og læring </w:t>
            </w:r>
            <w:r w:rsidR="00753F43" w:rsidRPr="005579FF">
              <w:rPr>
                <w:rFonts w:ascii="Noto Sans" w:hAnsi="Noto Sans"/>
                <w:b/>
                <w:bCs/>
              </w:rPr>
              <w:t xml:space="preserve"> </w:t>
            </w:r>
            <w:r w:rsidR="00753F43" w:rsidRPr="006A691D">
              <w:rPr>
                <w:rFonts w:ascii="Noto Sans" w:hAnsi="Noto Sans"/>
                <w:i/>
                <w:iCs/>
              </w:rPr>
              <w:t xml:space="preserve"> </w:t>
            </w:r>
          </w:p>
        </w:tc>
      </w:tr>
      <w:tr w:rsidR="00753F43" w14:paraId="3DAED0BA" w14:textId="77777777" w:rsidTr="00925CDE">
        <w:tc>
          <w:tcPr>
            <w:tcW w:w="8494" w:type="dxa"/>
          </w:tcPr>
          <w:p w14:paraId="00FE7A84" w14:textId="6500B755" w:rsidR="00753F43" w:rsidRPr="00166811" w:rsidRDefault="00F217DE" w:rsidP="00726194">
            <w:pPr>
              <w:rPr>
                <w:rFonts w:ascii="Noto Sans" w:hAnsi="Noto Sans"/>
                <w:b/>
                <w:bCs/>
              </w:rPr>
            </w:pPr>
            <w:r>
              <w:rPr>
                <w:rFonts w:ascii="Noto Sans" w:hAnsi="Noto Sans"/>
                <w:i/>
                <w:iCs/>
              </w:rPr>
              <w:t xml:space="preserve">Blev </w:t>
            </w:r>
            <w:r w:rsidR="000E4F98">
              <w:rPr>
                <w:rFonts w:ascii="Noto Sans" w:hAnsi="Noto Sans"/>
                <w:i/>
                <w:iCs/>
              </w:rPr>
              <w:t>aktiviteter</w:t>
            </w:r>
            <w:r>
              <w:rPr>
                <w:rFonts w:ascii="Noto Sans" w:hAnsi="Noto Sans"/>
                <w:i/>
                <w:iCs/>
              </w:rPr>
              <w:t>ne</w:t>
            </w:r>
            <w:r w:rsidR="000E4F98">
              <w:rPr>
                <w:rFonts w:ascii="Noto Sans" w:hAnsi="Noto Sans"/>
                <w:i/>
                <w:iCs/>
              </w:rPr>
              <w:t xml:space="preserve"> afviklet som </w:t>
            </w:r>
            <w:r>
              <w:rPr>
                <w:rFonts w:ascii="Noto Sans" w:hAnsi="Noto Sans"/>
                <w:i/>
                <w:iCs/>
              </w:rPr>
              <w:t>planlagt</w:t>
            </w:r>
            <w:r w:rsidR="00726194">
              <w:rPr>
                <w:rFonts w:ascii="Noto Sans" w:hAnsi="Noto Sans"/>
                <w:i/>
                <w:iCs/>
              </w:rPr>
              <w:t>,</w:t>
            </w:r>
            <w:r>
              <w:rPr>
                <w:rFonts w:ascii="Noto Sans" w:hAnsi="Noto Sans"/>
                <w:i/>
                <w:iCs/>
              </w:rPr>
              <w:t xml:space="preserve"> og opnåede I de forventede resultater</w:t>
            </w:r>
            <w:r w:rsidR="000E4F98">
              <w:rPr>
                <w:rFonts w:ascii="Noto Sans" w:hAnsi="Noto Sans"/>
                <w:i/>
                <w:iCs/>
              </w:rPr>
              <w:t xml:space="preserve">? </w:t>
            </w:r>
          </w:p>
        </w:tc>
      </w:tr>
      <w:tr w:rsidR="00753F43" w14:paraId="113154C1" w14:textId="77777777" w:rsidTr="00925CDE">
        <w:tc>
          <w:tcPr>
            <w:tcW w:w="8494" w:type="dxa"/>
          </w:tcPr>
          <w:p w14:paraId="768A40F1" w14:textId="6F6C9A04" w:rsidR="00753F43" w:rsidRDefault="00753F43" w:rsidP="00925CDE">
            <w:pPr>
              <w:rPr>
                <w:rFonts w:ascii="Noto Sans" w:hAnsi="Noto Sans"/>
              </w:rPr>
            </w:pPr>
          </w:p>
          <w:p w14:paraId="30EA4CE5" w14:textId="77777777" w:rsidR="00753F43" w:rsidRDefault="00753F43" w:rsidP="00925CDE">
            <w:pPr>
              <w:rPr>
                <w:rFonts w:ascii="Noto Sans" w:hAnsi="Noto Sans"/>
              </w:rPr>
            </w:pPr>
          </w:p>
          <w:p w14:paraId="2794C409" w14:textId="77777777" w:rsidR="00753F43" w:rsidRDefault="00753F43" w:rsidP="00925CDE">
            <w:pPr>
              <w:rPr>
                <w:rFonts w:ascii="Noto Sans" w:hAnsi="Noto Sans"/>
              </w:rPr>
            </w:pPr>
          </w:p>
        </w:tc>
      </w:tr>
      <w:tr w:rsidR="002D6624" w14:paraId="1E0DF19E" w14:textId="77777777" w:rsidTr="00925CDE">
        <w:tc>
          <w:tcPr>
            <w:tcW w:w="8494" w:type="dxa"/>
          </w:tcPr>
          <w:p w14:paraId="77F57171" w14:textId="345D85F6" w:rsidR="002D6624" w:rsidRDefault="000B38DD" w:rsidP="00925CDE">
            <w:pPr>
              <w:rPr>
                <w:rFonts w:ascii="Noto Sans" w:hAnsi="Noto Sans"/>
              </w:rPr>
            </w:pPr>
            <w:r>
              <w:rPr>
                <w:rFonts w:ascii="Noto Sans" w:hAnsi="Noto Sans"/>
                <w:i/>
                <w:iCs/>
              </w:rPr>
              <w:t>Hvad har været jeres vigtigste læring?</w:t>
            </w:r>
          </w:p>
        </w:tc>
      </w:tr>
      <w:tr w:rsidR="000B38DD" w14:paraId="1C1B0AB7" w14:textId="77777777" w:rsidTr="00925CDE">
        <w:tc>
          <w:tcPr>
            <w:tcW w:w="8494" w:type="dxa"/>
          </w:tcPr>
          <w:p w14:paraId="174A6540" w14:textId="77777777" w:rsidR="000B38DD" w:rsidRDefault="000B38DD" w:rsidP="00925CDE">
            <w:pPr>
              <w:rPr>
                <w:rFonts w:ascii="Noto Sans" w:hAnsi="Noto Sans"/>
              </w:rPr>
            </w:pPr>
          </w:p>
        </w:tc>
      </w:tr>
    </w:tbl>
    <w:p w14:paraId="52B091C1" w14:textId="77777777" w:rsidR="00753F43" w:rsidRDefault="00753F43" w:rsidP="000B3072">
      <w:pPr>
        <w:rPr>
          <w:rFonts w:ascii="Noto Sans" w:hAnsi="Noto Sans"/>
        </w:rPr>
      </w:pPr>
    </w:p>
    <w:p w14:paraId="6C134972" w14:textId="77777777" w:rsidR="00BE66E6" w:rsidRDefault="00BE66E6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332D8" w14:paraId="6263651C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4C187C3F" w14:textId="78452B0C" w:rsidR="00A332D8" w:rsidRPr="000241E9" w:rsidRDefault="00AA355D" w:rsidP="000241E9">
            <w:pPr>
              <w:rPr>
                <w:rFonts w:ascii="Noto Sans" w:hAnsi="Noto Sans"/>
                <w:b/>
                <w:bCs/>
              </w:rPr>
            </w:pPr>
            <w:r>
              <w:rPr>
                <w:rFonts w:ascii="Noto Sans" w:hAnsi="Noto Sans"/>
                <w:b/>
                <w:bCs/>
              </w:rPr>
              <w:t>O</w:t>
            </w:r>
            <w:r w:rsidR="00A625F5">
              <w:rPr>
                <w:rFonts w:ascii="Noto Sans" w:hAnsi="Noto Sans"/>
                <w:b/>
                <w:bCs/>
              </w:rPr>
              <w:t xml:space="preserve">pfølgning </w:t>
            </w:r>
          </w:p>
        </w:tc>
      </w:tr>
      <w:tr w:rsidR="000241E9" w14:paraId="670246F0" w14:textId="77777777" w:rsidTr="00A332D8">
        <w:tc>
          <w:tcPr>
            <w:tcW w:w="8494" w:type="dxa"/>
          </w:tcPr>
          <w:p w14:paraId="23FEC6B2" w14:textId="33A74577" w:rsidR="009D1773" w:rsidRDefault="009D1773" w:rsidP="00C25724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Har udfaldet af </w:t>
            </w:r>
            <w:r w:rsidR="00AC7A4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opstartsaktiviteten medført</w:t>
            </w:r>
            <w:r w:rsidR="006011B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</w:t>
            </w:r>
            <w:r w:rsidR="00AC7A4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at I forventer at gå videre med en </w:t>
            </w:r>
            <w:r w:rsidR="00AD1D0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GLOBUS ansøgning? </w:t>
            </w:r>
          </w:p>
          <w:p w14:paraId="32FEEF2D" w14:textId="77777777" w:rsidR="009E1D79" w:rsidRDefault="008A49C6" w:rsidP="00C25724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Hvis ja - h</w:t>
            </w:r>
            <w:r w:rsidR="009D1773" w:rsidRPr="006B78E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vordan er den videre ansøgningsproces til GLOBUS puljen tænkt, og hvordan inddrages relevante aktører</w:t>
            </w:r>
            <w:r w:rsidR="009D3FE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 ansøgningsprocessen, herunder </w:t>
            </w:r>
            <w:r w:rsidR="009D1773" w:rsidRPr="006B78E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f.eks. </w:t>
            </w:r>
            <w:r w:rsidR="00B1173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selve målgruppen af </w:t>
            </w:r>
            <w:r w:rsidR="009D3FE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danskere</w:t>
            </w:r>
            <w:r w:rsidR="00B1173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under uddannelse, nøglepersoner </w:t>
            </w:r>
            <w:r w:rsidR="0067291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i uddannelsesinstitutionerne samt </w:t>
            </w:r>
          </w:p>
          <w:p w14:paraId="36153796" w14:textId="045B05EC" w:rsidR="009D1773" w:rsidRPr="00C25724" w:rsidRDefault="0067291C" w:rsidP="00C25724">
            <w:pPr>
              <w:rPr>
                <w:rFonts w:ascii="Noto Sans" w:hAnsi="Noto Sans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samarbejds</w:t>
            </w:r>
            <w:r w:rsidR="009D1773" w:rsidRPr="006B78E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partneren i det </w:t>
            </w:r>
            <w:r w:rsidR="00FD3B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</w:t>
            </w:r>
            <w:r w:rsidR="009D1773" w:rsidRPr="006B78E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lobale </w:t>
            </w:r>
            <w:r w:rsidR="00FD3B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</w:t>
            </w:r>
            <w:r w:rsidR="009D1773" w:rsidRPr="006B78E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yd?</w:t>
            </w:r>
          </w:p>
        </w:tc>
      </w:tr>
      <w:tr w:rsidR="00CE7109" w14:paraId="3A9A9EA6" w14:textId="77777777" w:rsidTr="00A332D8">
        <w:tc>
          <w:tcPr>
            <w:tcW w:w="8494" w:type="dxa"/>
          </w:tcPr>
          <w:p w14:paraId="1DB6D9E2" w14:textId="77777777" w:rsidR="00CE7109" w:rsidRDefault="00CE7109" w:rsidP="00CE7109">
            <w:pPr>
              <w:pStyle w:val="Listeafsnit"/>
              <w:rPr>
                <w:rFonts w:ascii="Noto Sans" w:hAnsi="Noto Sans"/>
                <w:i/>
                <w:iCs/>
              </w:rPr>
            </w:pPr>
          </w:p>
          <w:p w14:paraId="20169965" w14:textId="77777777" w:rsidR="00CE7109" w:rsidRDefault="00CE7109" w:rsidP="00CE7109">
            <w:pPr>
              <w:pStyle w:val="Listeafsnit"/>
              <w:rPr>
                <w:rFonts w:ascii="Noto Sans" w:hAnsi="Noto Sans"/>
                <w:i/>
                <w:iCs/>
              </w:rPr>
            </w:pPr>
          </w:p>
          <w:p w14:paraId="14772A33" w14:textId="0AD17232" w:rsidR="00CE7109" w:rsidRPr="00CE7109" w:rsidRDefault="00CE7109" w:rsidP="00CE7109">
            <w:pPr>
              <w:pStyle w:val="Listeafsnit"/>
              <w:rPr>
                <w:rFonts w:ascii="Noto Sans" w:hAnsi="Noto Sans"/>
                <w:i/>
                <w:iCs/>
              </w:rPr>
            </w:pPr>
          </w:p>
        </w:tc>
      </w:tr>
    </w:tbl>
    <w:p w14:paraId="2175B069" w14:textId="77777777" w:rsidR="00D46D8F" w:rsidRDefault="00D46D8F" w:rsidP="000B3072">
      <w:pPr>
        <w:rPr>
          <w:rFonts w:ascii="Noto Sans" w:hAnsi="Noto Sans"/>
        </w:rPr>
      </w:pPr>
    </w:p>
    <w:p w14:paraId="6FDC383D" w14:textId="77777777" w:rsidR="008A49C6" w:rsidRDefault="008A49C6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D6085" w14:paraId="60B7ECF1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4EE92186" w14:textId="025CF40E" w:rsidR="00AD6085" w:rsidRPr="00BC340F" w:rsidRDefault="00AD6085" w:rsidP="00BC340F">
            <w:pPr>
              <w:rPr>
                <w:rFonts w:ascii="Noto Sans" w:hAnsi="Noto Sans"/>
                <w:b/>
                <w:bCs/>
              </w:rPr>
            </w:pPr>
            <w:r w:rsidRPr="00355350">
              <w:rPr>
                <w:rFonts w:ascii="Noto Sans" w:hAnsi="Noto Sans"/>
                <w:b/>
                <w:bCs/>
              </w:rPr>
              <w:t xml:space="preserve">Opfølgning på eventuelle gode råd </w:t>
            </w:r>
            <w:r w:rsidR="00825492">
              <w:rPr>
                <w:rFonts w:ascii="Noto Sans" w:hAnsi="Noto Sans"/>
                <w:b/>
                <w:bCs/>
              </w:rPr>
              <w:t>(hvis relevant)</w:t>
            </w:r>
          </w:p>
        </w:tc>
      </w:tr>
      <w:tr w:rsidR="00BC340F" w14:paraId="667CA68B" w14:textId="77777777" w:rsidTr="00AD6085">
        <w:tc>
          <w:tcPr>
            <w:tcW w:w="8494" w:type="dxa"/>
          </w:tcPr>
          <w:p w14:paraId="78BF85CB" w14:textId="1D3E8A33" w:rsidR="00BC340F" w:rsidRPr="00355350" w:rsidRDefault="00BC340F" w:rsidP="000B3072">
            <w:pPr>
              <w:rPr>
                <w:rFonts w:ascii="Noto Sans" w:hAnsi="Noto Sans"/>
                <w:b/>
                <w:bCs/>
              </w:rPr>
            </w:pPr>
            <w:proofErr w:type="gramStart"/>
            <w:r w:rsidRPr="00355350">
              <w:rPr>
                <w:rFonts w:ascii="Noto Sans" w:hAnsi="Noto Sans"/>
                <w:i/>
                <w:iCs/>
              </w:rPr>
              <w:t>Såfremt</w:t>
            </w:r>
            <w:proofErr w:type="gramEnd"/>
            <w:r w:rsidRPr="00355350">
              <w:rPr>
                <w:rFonts w:ascii="Noto Sans" w:hAnsi="Noto Sans"/>
                <w:i/>
                <w:iCs/>
              </w:rPr>
              <w:t xml:space="preserve"> der i bevil</w:t>
            </w:r>
            <w:r w:rsidR="001A12E4">
              <w:rPr>
                <w:rFonts w:ascii="Noto Sans" w:hAnsi="Noto Sans"/>
                <w:i/>
                <w:iCs/>
              </w:rPr>
              <w:t>l</w:t>
            </w:r>
            <w:r w:rsidRPr="00355350">
              <w:rPr>
                <w:rFonts w:ascii="Noto Sans" w:hAnsi="Noto Sans"/>
                <w:i/>
                <w:iCs/>
              </w:rPr>
              <w:t>ing</w:t>
            </w:r>
            <w:r w:rsidR="00825492">
              <w:rPr>
                <w:rFonts w:ascii="Noto Sans" w:hAnsi="Noto Sans"/>
                <w:i/>
                <w:iCs/>
              </w:rPr>
              <w:t xml:space="preserve">sbrevet </w:t>
            </w:r>
            <w:r w:rsidRPr="00355350">
              <w:rPr>
                <w:rFonts w:ascii="Noto Sans" w:hAnsi="Noto Sans"/>
                <w:i/>
                <w:iCs/>
              </w:rPr>
              <w:t xml:space="preserve">blev givet gode </w:t>
            </w:r>
            <w:r w:rsidR="00C25724" w:rsidRPr="00355350">
              <w:rPr>
                <w:rFonts w:ascii="Noto Sans" w:hAnsi="Noto Sans"/>
                <w:i/>
                <w:iCs/>
              </w:rPr>
              <w:t>råd,</w:t>
            </w:r>
            <w:r w:rsidRPr="00355350">
              <w:rPr>
                <w:rFonts w:ascii="Noto Sans" w:hAnsi="Noto Sans"/>
                <w:i/>
                <w:iCs/>
              </w:rPr>
              <w:t xml:space="preserve"> </w:t>
            </w:r>
            <w:r w:rsidRPr="00355350">
              <w:rPr>
                <w:rFonts w:ascii="Noto Sans" w:hAnsi="Noto Sans"/>
                <w:i/>
                <w:iCs/>
              </w:rPr>
              <w:t xml:space="preserve">skal </w:t>
            </w:r>
            <w:r w:rsidR="00996DFB">
              <w:rPr>
                <w:rFonts w:ascii="Noto Sans" w:hAnsi="Noto Sans"/>
                <w:i/>
                <w:iCs/>
              </w:rPr>
              <w:t xml:space="preserve">I beskrive, hvordan I har </w:t>
            </w:r>
            <w:r w:rsidR="009E1D79">
              <w:rPr>
                <w:rFonts w:ascii="Noto Sans" w:hAnsi="Noto Sans"/>
                <w:i/>
                <w:iCs/>
              </w:rPr>
              <w:t>forholdt</w:t>
            </w:r>
            <w:r w:rsidR="00996DFB">
              <w:rPr>
                <w:rFonts w:ascii="Noto Sans" w:hAnsi="Noto Sans"/>
                <w:i/>
                <w:iCs/>
              </w:rPr>
              <w:t xml:space="preserve"> jer til disse råd. Hvis I har valgt ikke at følge de gode råd skal I angive begrundelse.</w:t>
            </w:r>
          </w:p>
        </w:tc>
      </w:tr>
      <w:tr w:rsidR="00AD6085" w14:paraId="0F92853A" w14:textId="77777777" w:rsidTr="00AD6085">
        <w:tc>
          <w:tcPr>
            <w:tcW w:w="8494" w:type="dxa"/>
          </w:tcPr>
          <w:p w14:paraId="62A0A328" w14:textId="77777777" w:rsidR="00AD6085" w:rsidRDefault="00AD6085" w:rsidP="000B3072">
            <w:pPr>
              <w:rPr>
                <w:rFonts w:ascii="Noto Sans" w:hAnsi="Noto Sans"/>
              </w:rPr>
            </w:pPr>
          </w:p>
          <w:p w14:paraId="1F986BEC" w14:textId="77777777" w:rsidR="009D6566" w:rsidRDefault="009D6566" w:rsidP="000B3072">
            <w:pPr>
              <w:rPr>
                <w:rFonts w:ascii="Noto Sans" w:hAnsi="Noto Sans"/>
              </w:rPr>
            </w:pPr>
          </w:p>
          <w:p w14:paraId="0B09BC89" w14:textId="1E077822" w:rsidR="00CE7109" w:rsidRDefault="00CE7109" w:rsidP="000B3072">
            <w:pPr>
              <w:rPr>
                <w:rFonts w:ascii="Noto Sans" w:hAnsi="Noto Sans"/>
              </w:rPr>
            </w:pPr>
          </w:p>
        </w:tc>
      </w:tr>
    </w:tbl>
    <w:p w14:paraId="21E3A338" w14:textId="77777777" w:rsidR="00F26F9D" w:rsidRDefault="00F26F9D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27AF8" w14:paraId="2121DF67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6B651D4C" w14:textId="32A9EF2A" w:rsidR="00627AF8" w:rsidRPr="00F15502" w:rsidRDefault="009717C6" w:rsidP="000B3072">
            <w:pPr>
              <w:rPr>
                <w:rFonts w:ascii="Noto Sans" w:hAnsi="Noto Sans"/>
                <w:b/>
                <w:bCs/>
              </w:rPr>
            </w:pPr>
            <w:r w:rsidRPr="00F15502">
              <w:rPr>
                <w:rFonts w:ascii="Noto Sans" w:hAnsi="Noto Sans"/>
                <w:b/>
                <w:bCs/>
              </w:rPr>
              <w:t>Ø</w:t>
            </w:r>
            <w:r w:rsidR="00627AF8" w:rsidRPr="00F15502">
              <w:rPr>
                <w:rFonts w:ascii="Noto Sans" w:hAnsi="Noto Sans"/>
                <w:b/>
                <w:bCs/>
              </w:rPr>
              <w:t xml:space="preserve">vrige kommentarer </w:t>
            </w:r>
          </w:p>
        </w:tc>
      </w:tr>
      <w:tr w:rsidR="00627AF8" w14:paraId="094101C3" w14:textId="77777777" w:rsidTr="00627AF8">
        <w:tc>
          <w:tcPr>
            <w:tcW w:w="8494" w:type="dxa"/>
          </w:tcPr>
          <w:p w14:paraId="60F0ED89" w14:textId="77777777" w:rsidR="00627AF8" w:rsidRDefault="00627AF8" w:rsidP="000B3072">
            <w:pPr>
              <w:rPr>
                <w:rFonts w:ascii="Noto Sans" w:hAnsi="Noto Sans"/>
              </w:rPr>
            </w:pPr>
          </w:p>
          <w:p w14:paraId="69C0464D" w14:textId="77777777" w:rsidR="00F15502" w:rsidRDefault="00F15502" w:rsidP="000B3072">
            <w:pPr>
              <w:rPr>
                <w:rFonts w:ascii="Noto Sans" w:hAnsi="Noto Sans"/>
              </w:rPr>
            </w:pPr>
          </w:p>
          <w:p w14:paraId="2B843063" w14:textId="7B9A4E71" w:rsidR="00EA0A0F" w:rsidRDefault="00EA0A0F" w:rsidP="000B3072">
            <w:pPr>
              <w:rPr>
                <w:rFonts w:ascii="Noto Sans" w:hAnsi="Noto Sans"/>
              </w:rPr>
            </w:pPr>
          </w:p>
        </w:tc>
      </w:tr>
    </w:tbl>
    <w:p w14:paraId="0232E8D8" w14:textId="66A1381F" w:rsidR="00627AF8" w:rsidRDefault="00627AF8" w:rsidP="000B3072">
      <w:pPr>
        <w:rPr>
          <w:rFonts w:ascii="Noto Sans" w:hAnsi="Noto Sans"/>
        </w:rPr>
      </w:pPr>
    </w:p>
    <w:sectPr w:rsidR="00627AF8" w:rsidSect="00B13E33">
      <w:headerReference w:type="default" r:id="rId10"/>
      <w:headerReference w:type="first" r:id="rId11"/>
      <w:pgSz w:w="11906" w:h="16838" w:code="9"/>
      <w:pgMar w:top="3062" w:right="1701" w:bottom="1701" w:left="1701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2534C" w14:textId="77777777" w:rsidR="007A3BAC" w:rsidRDefault="007A3BAC">
      <w:r>
        <w:separator/>
      </w:r>
    </w:p>
  </w:endnote>
  <w:endnote w:type="continuationSeparator" w:id="0">
    <w:p w14:paraId="273DB44E" w14:textId="77777777" w:rsidR="007A3BAC" w:rsidRDefault="007A3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C701B" w14:textId="77777777" w:rsidR="007A3BAC" w:rsidRDefault="007A3BAC">
      <w:r>
        <w:separator/>
      </w:r>
    </w:p>
  </w:footnote>
  <w:footnote w:type="continuationSeparator" w:id="0">
    <w:p w14:paraId="326D6822" w14:textId="77777777" w:rsidR="007A3BAC" w:rsidRDefault="007A3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77FAC" w14:textId="6F802B9D" w:rsidR="00502774" w:rsidRDefault="00355350" w:rsidP="003F76E9">
    <w:pPr>
      <w:pStyle w:val="Sidehoved"/>
      <w:ind w:right="-567"/>
      <w:jc w:val="right"/>
    </w:pPr>
    <w:r>
      <w:rPr>
        <w:noProof/>
      </w:rPr>
      <w:drawing>
        <wp:inline distT="0" distB="0" distL="0" distR="0" wp14:anchorId="15A9FBF2" wp14:editId="35333839">
          <wp:extent cx="2390400" cy="720000"/>
          <wp:effectExtent l="0" t="0" r="0" b="4445"/>
          <wp:docPr id="1" name="Billede 1" descr="Et billede, der indeholder tekst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 descr="Et billede, der indeholder tekst, clipart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EFA39" w14:textId="2A1FC973" w:rsidR="00502774" w:rsidRDefault="00F80CB1" w:rsidP="00B13E33">
    <w:pPr>
      <w:pStyle w:val="Sidehoved"/>
      <w:ind w:left="-560" w:right="-847"/>
      <w:jc w:val="right"/>
    </w:pPr>
    <w:r>
      <w:rPr>
        <w:noProof/>
      </w:rPr>
      <w:drawing>
        <wp:inline distT="0" distB="0" distL="0" distR="0" wp14:anchorId="4205B4A0" wp14:editId="070351C6">
          <wp:extent cx="2390400" cy="720000"/>
          <wp:effectExtent l="0" t="0" r="0" b="4445"/>
          <wp:docPr id="6" name="Billede 6" descr="Et billede, der indeholder tekst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 descr="Et billede, der indeholder tekst, clipart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F5128"/>
    <w:multiLevelType w:val="hybridMultilevel"/>
    <w:tmpl w:val="78FAAAB6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54CC9"/>
    <w:multiLevelType w:val="hybridMultilevel"/>
    <w:tmpl w:val="0A640DDE"/>
    <w:lvl w:ilvl="0" w:tplc="989C46D0">
      <w:start w:val="1"/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12CAE"/>
    <w:multiLevelType w:val="hybridMultilevel"/>
    <w:tmpl w:val="F18631DC"/>
    <w:lvl w:ilvl="0" w:tplc="5FBE75AE">
      <w:start w:val="1"/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B4B32"/>
    <w:multiLevelType w:val="hybridMultilevel"/>
    <w:tmpl w:val="81EA8480"/>
    <w:lvl w:ilvl="0" w:tplc="5EFA1058">
      <w:start w:val="1"/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7500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9288284">
    <w:abstractNumId w:val="2"/>
  </w:num>
  <w:num w:numId="3" w16cid:durableId="1094395137">
    <w:abstractNumId w:val="1"/>
  </w:num>
  <w:num w:numId="4" w16cid:durableId="167251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996"/>
    <w:rsid w:val="00003630"/>
    <w:rsid w:val="00005E4D"/>
    <w:rsid w:val="00016747"/>
    <w:rsid w:val="000241E9"/>
    <w:rsid w:val="00030A0D"/>
    <w:rsid w:val="000334EB"/>
    <w:rsid w:val="0004234C"/>
    <w:rsid w:val="000434CC"/>
    <w:rsid w:val="00053A42"/>
    <w:rsid w:val="00055419"/>
    <w:rsid w:val="000563BE"/>
    <w:rsid w:val="00066E49"/>
    <w:rsid w:val="00067A9A"/>
    <w:rsid w:val="00074A8B"/>
    <w:rsid w:val="000802CE"/>
    <w:rsid w:val="00085EDE"/>
    <w:rsid w:val="0008688D"/>
    <w:rsid w:val="00094495"/>
    <w:rsid w:val="00097EEE"/>
    <w:rsid w:val="000A48E7"/>
    <w:rsid w:val="000B3072"/>
    <w:rsid w:val="000B38DD"/>
    <w:rsid w:val="000E3D7F"/>
    <w:rsid w:val="000E4F98"/>
    <w:rsid w:val="000F0239"/>
    <w:rsid w:val="001012E6"/>
    <w:rsid w:val="0010287C"/>
    <w:rsid w:val="001061EC"/>
    <w:rsid w:val="00106BB9"/>
    <w:rsid w:val="00123FF3"/>
    <w:rsid w:val="0013514A"/>
    <w:rsid w:val="00141D8F"/>
    <w:rsid w:val="00160D19"/>
    <w:rsid w:val="001665E2"/>
    <w:rsid w:val="00166811"/>
    <w:rsid w:val="00175330"/>
    <w:rsid w:val="00180CC6"/>
    <w:rsid w:val="001845AF"/>
    <w:rsid w:val="00192D1D"/>
    <w:rsid w:val="001A12E4"/>
    <w:rsid w:val="001A2FAE"/>
    <w:rsid w:val="001A44CB"/>
    <w:rsid w:val="001D08A5"/>
    <w:rsid w:val="001D408A"/>
    <w:rsid w:val="001E1396"/>
    <w:rsid w:val="001E1918"/>
    <w:rsid w:val="001E203D"/>
    <w:rsid w:val="00211A50"/>
    <w:rsid w:val="0022650D"/>
    <w:rsid w:val="002304CC"/>
    <w:rsid w:val="00237D71"/>
    <w:rsid w:val="0024332E"/>
    <w:rsid w:val="00280624"/>
    <w:rsid w:val="002823F8"/>
    <w:rsid w:val="00287F0B"/>
    <w:rsid w:val="00290B2E"/>
    <w:rsid w:val="00296A9F"/>
    <w:rsid w:val="00296EE6"/>
    <w:rsid w:val="002A0C19"/>
    <w:rsid w:val="002A1E64"/>
    <w:rsid w:val="002A5D83"/>
    <w:rsid w:val="002B1DF0"/>
    <w:rsid w:val="002C0A05"/>
    <w:rsid w:val="002C1652"/>
    <w:rsid w:val="002C1C26"/>
    <w:rsid w:val="002C6E23"/>
    <w:rsid w:val="002C6E31"/>
    <w:rsid w:val="002D6624"/>
    <w:rsid w:val="002D748D"/>
    <w:rsid w:val="002E08C3"/>
    <w:rsid w:val="002F1370"/>
    <w:rsid w:val="00311667"/>
    <w:rsid w:val="00313C72"/>
    <w:rsid w:val="003234FD"/>
    <w:rsid w:val="00323894"/>
    <w:rsid w:val="00324E7C"/>
    <w:rsid w:val="0034132D"/>
    <w:rsid w:val="00352275"/>
    <w:rsid w:val="00355350"/>
    <w:rsid w:val="00361D43"/>
    <w:rsid w:val="00366925"/>
    <w:rsid w:val="00367C22"/>
    <w:rsid w:val="00373EF7"/>
    <w:rsid w:val="0038387D"/>
    <w:rsid w:val="00385049"/>
    <w:rsid w:val="003943A5"/>
    <w:rsid w:val="003B0F2A"/>
    <w:rsid w:val="003B1A78"/>
    <w:rsid w:val="003B41C9"/>
    <w:rsid w:val="003C1A24"/>
    <w:rsid w:val="003C356B"/>
    <w:rsid w:val="003E14FA"/>
    <w:rsid w:val="003E745D"/>
    <w:rsid w:val="003F76E9"/>
    <w:rsid w:val="00400B3A"/>
    <w:rsid w:val="00404CBE"/>
    <w:rsid w:val="004057B2"/>
    <w:rsid w:val="00411AB8"/>
    <w:rsid w:val="00412D10"/>
    <w:rsid w:val="00415E83"/>
    <w:rsid w:val="004207E5"/>
    <w:rsid w:val="00423F36"/>
    <w:rsid w:val="00431EC5"/>
    <w:rsid w:val="004336A2"/>
    <w:rsid w:val="0043531D"/>
    <w:rsid w:val="0043787A"/>
    <w:rsid w:val="00443CF3"/>
    <w:rsid w:val="00463450"/>
    <w:rsid w:val="004641A3"/>
    <w:rsid w:val="004725C5"/>
    <w:rsid w:val="004834A5"/>
    <w:rsid w:val="00484DC2"/>
    <w:rsid w:val="004850DA"/>
    <w:rsid w:val="00487BBD"/>
    <w:rsid w:val="0049018E"/>
    <w:rsid w:val="004971CF"/>
    <w:rsid w:val="004B0FE4"/>
    <w:rsid w:val="004B288E"/>
    <w:rsid w:val="004B32FD"/>
    <w:rsid w:val="004B72E5"/>
    <w:rsid w:val="004C0392"/>
    <w:rsid w:val="004C185C"/>
    <w:rsid w:val="004C417E"/>
    <w:rsid w:val="004C542D"/>
    <w:rsid w:val="004D525E"/>
    <w:rsid w:val="004E77E2"/>
    <w:rsid w:val="004F3404"/>
    <w:rsid w:val="004F77C1"/>
    <w:rsid w:val="00502774"/>
    <w:rsid w:val="00502A50"/>
    <w:rsid w:val="00505C7D"/>
    <w:rsid w:val="0051071E"/>
    <w:rsid w:val="00514C39"/>
    <w:rsid w:val="005468ED"/>
    <w:rsid w:val="005579FF"/>
    <w:rsid w:val="00557D86"/>
    <w:rsid w:val="005654F4"/>
    <w:rsid w:val="00567FCF"/>
    <w:rsid w:val="005972F5"/>
    <w:rsid w:val="005A11F3"/>
    <w:rsid w:val="005A4B30"/>
    <w:rsid w:val="005A4FDA"/>
    <w:rsid w:val="005C2DAF"/>
    <w:rsid w:val="005D3DAD"/>
    <w:rsid w:val="005D581E"/>
    <w:rsid w:val="005D5C83"/>
    <w:rsid w:val="005E4996"/>
    <w:rsid w:val="005E4D44"/>
    <w:rsid w:val="005F410B"/>
    <w:rsid w:val="005F764B"/>
    <w:rsid w:val="006011B0"/>
    <w:rsid w:val="0060137B"/>
    <w:rsid w:val="00602AEC"/>
    <w:rsid w:val="00605530"/>
    <w:rsid w:val="00610578"/>
    <w:rsid w:val="00614B25"/>
    <w:rsid w:val="00626ABF"/>
    <w:rsid w:val="00627AF8"/>
    <w:rsid w:val="006441AB"/>
    <w:rsid w:val="00654BD3"/>
    <w:rsid w:val="006600E7"/>
    <w:rsid w:val="00664CC0"/>
    <w:rsid w:val="006662BA"/>
    <w:rsid w:val="00667103"/>
    <w:rsid w:val="00667B8B"/>
    <w:rsid w:val="00671872"/>
    <w:rsid w:val="0067291C"/>
    <w:rsid w:val="00675428"/>
    <w:rsid w:val="00681DCB"/>
    <w:rsid w:val="0068267A"/>
    <w:rsid w:val="0068367D"/>
    <w:rsid w:val="00687CBF"/>
    <w:rsid w:val="00692933"/>
    <w:rsid w:val="006A33E8"/>
    <w:rsid w:val="006A5D16"/>
    <w:rsid w:val="006A5FA9"/>
    <w:rsid w:val="006A691D"/>
    <w:rsid w:val="006B78E4"/>
    <w:rsid w:val="006E322E"/>
    <w:rsid w:val="006E33E6"/>
    <w:rsid w:val="006F2085"/>
    <w:rsid w:val="0070637A"/>
    <w:rsid w:val="007174CD"/>
    <w:rsid w:val="007234AB"/>
    <w:rsid w:val="00726194"/>
    <w:rsid w:val="00731E26"/>
    <w:rsid w:val="0073200A"/>
    <w:rsid w:val="00736DF1"/>
    <w:rsid w:val="007372C6"/>
    <w:rsid w:val="007404A5"/>
    <w:rsid w:val="00742CC4"/>
    <w:rsid w:val="00753F43"/>
    <w:rsid w:val="007544DB"/>
    <w:rsid w:val="00764B72"/>
    <w:rsid w:val="00766862"/>
    <w:rsid w:val="00772184"/>
    <w:rsid w:val="00782FD4"/>
    <w:rsid w:val="007833D2"/>
    <w:rsid w:val="007946ED"/>
    <w:rsid w:val="007A0187"/>
    <w:rsid w:val="007A0AEB"/>
    <w:rsid w:val="007A3BAC"/>
    <w:rsid w:val="007A44A0"/>
    <w:rsid w:val="007A4EEB"/>
    <w:rsid w:val="007B19B5"/>
    <w:rsid w:val="007B235F"/>
    <w:rsid w:val="007B58C1"/>
    <w:rsid w:val="007B7A51"/>
    <w:rsid w:val="007C25E5"/>
    <w:rsid w:val="007C4C8C"/>
    <w:rsid w:val="007C716F"/>
    <w:rsid w:val="007D6C72"/>
    <w:rsid w:val="007E0000"/>
    <w:rsid w:val="007E181A"/>
    <w:rsid w:val="007E2C95"/>
    <w:rsid w:val="007F2A9D"/>
    <w:rsid w:val="008162A0"/>
    <w:rsid w:val="00825492"/>
    <w:rsid w:val="00836401"/>
    <w:rsid w:val="00854360"/>
    <w:rsid w:val="00854370"/>
    <w:rsid w:val="00855403"/>
    <w:rsid w:val="00871ED3"/>
    <w:rsid w:val="00873419"/>
    <w:rsid w:val="0087423A"/>
    <w:rsid w:val="008947A6"/>
    <w:rsid w:val="008951C1"/>
    <w:rsid w:val="008A49C6"/>
    <w:rsid w:val="008A5097"/>
    <w:rsid w:val="008A71D3"/>
    <w:rsid w:val="008B2033"/>
    <w:rsid w:val="008B5E9D"/>
    <w:rsid w:val="008C380C"/>
    <w:rsid w:val="008D4A68"/>
    <w:rsid w:val="008D739E"/>
    <w:rsid w:val="008D74A2"/>
    <w:rsid w:val="008E01FE"/>
    <w:rsid w:val="008E158C"/>
    <w:rsid w:val="008E73AC"/>
    <w:rsid w:val="008F2C09"/>
    <w:rsid w:val="00901259"/>
    <w:rsid w:val="00906A49"/>
    <w:rsid w:val="00906B89"/>
    <w:rsid w:val="00910037"/>
    <w:rsid w:val="0092156E"/>
    <w:rsid w:val="00926269"/>
    <w:rsid w:val="00936CD0"/>
    <w:rsid w:val="00937BF3"/>
    <w:rsid w:val="00940786"/>
    <w:rsid w:val="00945E9F"/>
    <w:rsid w:val="00956FA9"/>
    <w:rsid w:val="009627F4"/>
    <w:rsid w:val="00965B32"/>
    <w:rsid w:val="009717C6"/>
    <w:rsid w:val="00973FF0"/>
    <w:rsid w:val="00984C7A"/>
    <w:rsid w:val="00984F8B"/>
    <w:rsid w:val="00991FB7"/>
    <w:rsid w:val="00994D2C"/>
    <w:rsid w:val="00996DFB"/>
    <w:rsid w:val="009A4F0F"/>
    <w:rsid w:val="009A794C"/>
    <w:rsid w:val="009B7E5D"/>
    <w:rsid w:val="009C4F6A"/>
    <w:rsid w:val="009C501B"/>
    <w:rsid w:val="009C7B50"/>
    <w:rsid w:val="009D1773"/>
    <w:rsid w:val="009D3FE1"/>
    <w:rsid w:val="009D4ED9"/>
    <w:rsid w:val="009D6566"/>
    <w:rsid w:val="009E1D79"/>
    <w:rsid w:val="009E64AE"/>
    <w:rsid w:val="009F1BB8"/>
    <w:rsid w:val="009F3583"/>
    <w:rsid w:val="00A0256C"/>
    <w:rsid w:val="00A03EAF"/>
    <w:rsid w:val="00A06989"/>
    <w:rsid w:val="00A121AA"/>
    <w:rsid w:val="00A208DF"/>
    <w:rsid w:val="00A332D8"/>
    <w:rsid w:val="00A45EDC"/>
    <w:rsid w:val="00A47345"/>
    <w:rsid w:val="00A625F5"/>
    <w:rsid w:val="00A63709"/>
    <w:rsid w:val="00A67871"/>
    <w:rsid w:val="00A8111D"/>
    <w:rsid w:val="00A81B03"/>
    <w:rsid w:val="00A83EEF"/>
    <w:rsid w:val="00A8545D"/>
    <w:rsid w:val="00A902DC"/>
    <w:rsid w:val="00A94273"/>
    <w:rsid w:val="00A97855"/>
    <w:rsid w:val="00AA355D"/>
    <w:rsid w:val="00AA6CDA"/>
    <w:rsid w:val="00AC3E53"/>
    <w:rsid w:val="00AC4F3C"/>
    <w:rsid w:val="00AC5996"/>
    <w:rsid w:val="00AC7A45"/>
    <w:rsid w:val="00AD1D0D"/>
    <w:rsid w:val="00AD6085"/>
    <w:rsid w:val="00AE0785"/>
    <w:rsid w:val="00AE5C47"/>
    <w:rsid w:val="00AF304E"/>
    <w:rsid w:val="00AF3D80"/>
    <w:rsid w:val="00B066EF"/>
    <w:rsid w:val="00B06A24"/>
    <w:rsid w:val="00B0706D"/>
    <w:rsid w:val="00B1173D"/>
    <w:rsid w:val="00B11E41"/>
    <w:rsid w:val="00B13E33"/>
    <w:rsid w:val="00B15EB2"/>
    <w:rsid w:val="00B21A22"/>
    <w:rsid w:val="00B228C6"/>
    <w:rsid w:val="00B24E10"/>
    <w:rsid w:val="00B4144F"/>
    <w:rsid w:val="00B4768F"/>
    <w:rsid w:val="00B53130"/>
    <w:rsid w:val="00B669FC"/>
    <w:rsid w:val="00B67FF6"/>
    <w:rsid w:val="00B73987"/>
    <w:rsid w:val="00B81E5E"/>
    <w:rsid w:val="00B9790C"/>
    <w:rsid w:val="00BA107F"/>
    <w:rsid w:val="00BA6638"/>
    <w:rsid w:val="00BA7F77"/>
    <w:rsid w:val="00BB1BB7"/>
    <w:rsid w:val="00BB5DFB"/>
    <w:rsid w:val="00BC24A6"/>
    <w:rsid w:val="00BC340F"/>
    <w:rsid w:val="00BE4F6C"/>
    <w:rsid w:val="00BE66E6"/>
    <w:rsid w:val="00BF0F14"/>
    <w:rsid w:val="00BF636C"/>
    <w:rsid w:val="00BF6449"/>
    <w:rsid w:val="00BF7CD0"/>
    <w:rsid w:val="00BF7FF7"/>
    <w:rsid w:val="00C01464"/>
    <w:rsid w:val="00C15096"/>
    <w:rsid w:val="00C17A8D"/>
    <w:rsid w:val="00C25724"/>
    <w:rsid w:val="00C310D2"/>
    <w:rsid w:val="00C51AC8"/>
    <w:rsid w:val="00C574DD"/>
    <w:rsid w:val="00C62690"/>
    <w:rsid w:val="00C701DB"/>
    <w:rsid w:val="00C702D8"/>
    <w:rsid w:val="00C759A1"/>
    <w:rsid w:val="00C814D2"/>
    <w:rsid w:val="00C84967"/>
    <w:rsid w:val="00C90A0D"/>
    <w:rsid w:val="00C922E6"/>
    <w:rsid w:val="00C95E2D"/>
    <w:rsid w:val="00C96CB6"/>
    <w:rsid w:val="00C977FB"/>
    <w:rsid w:val="00CA268D"/>
    <w:rsid w:val="00CA62A1"/>
    <w:rsid w:val="00CB64E1"/>
    <w:rsid w:val="00CC2B86"/>
    <w:rsid w:val="00CE3251"/>
    <w:rsid w:val="00CE5526"/>
    <w:rsid w:val="00CE5EF6"/>
    <w:rsid w:val="00CE7109"/>
    <w:rsid w:val="00CF07A9"/>
    <w:rsid w:val="00CF707C"/>
    <w:rsid w:val="00D04FFD"/>
    <w:rsid w:val="00D051D3"/>
    <w:rsid w:val="00D0629B"/>
    <w:rsid w:val="00D10675"/>
    <w:rsid w:val="00D136A9"/>
    <w:rsid w:val="00D2141B"/>
    <w:rsid w:val="00D32A95"/>
    <w:rsid w:val="00D369EE"/>
    <w:rsid w:val="00D373E7"/>
    <w:rsid w:val="00D3761A"/>
    <w:rsid w:val="00D433FE"/>
    <w:rsid w:val="00D443AC"/>
    <w:rsid w:val="00D46D8F"/>
    <w:rsid w:val="00D53F70"/>
    <w:rsid w:val="00D54E67"/>
    <w:rsid w:val="00D65B7B"/>
    <w:rsid w:val="00D81D2A"/>
    <w:rsid w:val="00D8447A"/>
    <w:rsid w:val="00DA64A8"/>
    <w:rsid w:val="00DB1A22"/>
    <w:rsid w:val="00DB6913"/>
    <w:rsid w:val="00DB71A5"/>
    <w:rsid w:val="00DC3327"/>
    <w:rsid w:val="00DD5837"/>
    <w:rsid w:val="00DE78B5"/>
    <w:rsid w:val="00DF2AEF"/>
    <w:rsid w:val="00DF52DF"/>
    <w:rsid w:val="00E02994"/>
    <w:rsid w:val="00E06A55"/>
    <w:rsid w:val="00E11D1E"/>
    <w:rsid w:val="00E1579E"/>
    <w:rsid w:val="00E17FAF"/>
    <w:rsid w:val="00E208E9"/>
    <w:rsid w:val="00E216D0"/>
    <w:rsid w:val="00E21B15"/>
    <w:rsid w:val="00E3331A"/>
    <w:rsid w:val="00E3581B"/>
    <w:rsid w:val="00E42EF0"/>
    <w:rsid w:val="00E50891"/>
    <w:rsid w:val="00E50F20"/>
    <w:rsid w:val="00E566CE"/>
    <w:rsid w:val="00E73607"/>
    <w:rsid w:val="00E76E5E"/>
    <w:rsid w:val="00E77B21"/>
    <w:rsid w:val="00E87023"/>
    <w:rsid w:val="00E935E3"/>
    <w:rsid w:val="00EA0A0F"/>
    <w:rsid w:val="00EA4CED"/>
    <w:rsid w:val="00EA4DE7"/>
    <w:rsid w:val="00EB37B5"/>
    <w:rsid w:val="00EB393D"/>
    <w:rsid w:val="00EB727C"/>
    <w:rsid w:val="00EC7A74"/>
    <w:rsid w:val="00ED259E"/>
    <w:rsid w:val="00EE3602"/>
    <w:rsid w:val="00EF01B6"/>
    <w:rsid w:val="00EF3A48"/>
    <w:rsid w:val="00EF5EAF"/>
    <w:rsid w:val="00F0368A"/>
    <w:rsid w:val="00F12B2B"/>
    <w:rsid w:val="00F1316C"/>
    <w:rsid w:val="00F15502"/>
    <w:rsid w:val="00F15BC6"/>
    <w:rsid w:val="00F20E18"/>
    <w:rsid w:val="00F217DE"/>
    <w:rsid w:val="00F26F9D"/>
    <w:rsid w:val="00F33124"/>
    <w:rsid w:val="00F42E25"/>
    <w:rsid w:val="00F46B6A"/>
    <w:rsid w:val="00F46F7C"/>
    <w:rsid w:val="00F539AA"/>
    <w:rsid w:val="00F6644B"/>
    <w:rsid w:val="00F71078"/>
    <w:rsid w:val="00F72112"/>
    <w:rsid w:val="00F75ADA"/>
    <w:rsid w:val="00F80CB1"/>
    <w:rsid w:val="00F83A0E"/>
    <w:rsid w:val="00F9243B"/>
    <w:rsid w:val="00F954AE"/>
    <w:rsid w:val="00F95D1A"/>
    <w:rsid w:val="00F96932"/>
    <w:rsid w:val="00FA6E8E"/>
    <w:rsid w:val="00FB1998"/>
    <w:rsid w:val="00FB43B2"/>
    <w:rsid w:val="00FB4B63"/>
    <w:rsid w:val="00FB7D8A"/>
    <w:rsid w:val="00FC45E3"/>
    <w:rsid w:val="00FD3BB7"/>
    <w:rsid w:val="00FE13BA"/>
    <w:rsid w:val="00FE6B4E"/>
    <w:rsid w:val="00FF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856547"/>
  <w15:docId w15:val="{FD7D7D56-B74C-44BA-B262-43801138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2"/>
    <w:qFormat/>
    <w:rsid w:val="00D46D8F"/>
    <w:rPr>
      <w:rFonts w:ascii="Palatino Linotype" w:hAnsi="Palatino Linotype"/>
      <w:szCs w:val="24"/>
    </w:rPr>
  </w:style>
  <w:style w:type="paragraph" w:styleId="Overskrift1">
    <w:name w:val="heading 1"/>
    <w:basedOn w:val="Normal"/>
    <w:next w:val="Normal"/>
    <w:qFormat/>
    <w:rsid w:val="000B3072"/>
    <w:pPr>
      <w:spacing w:after="240"/>
      <w:outlineLvl w:val="0"/>
    </w:pPr>
    <w:rPr>
      <w:b/>
      <w:sz w:val="22"/>
      <w:szCs w:val="20"/>
    </w:rPr>
  </w:style>
  <w:style w:type="paragraph" w:styleId="Overskrift2">
    <w:name w:val="heading 2"/>
    <w:basedOn w:val="Normal"/>
    <w:next w:val="Normal"/>
    <w:link w:val="Overskrift2Tegn"/>
    <w:qFormat/>
    <w:rsid w:val="000B3072"/>
    <w:pPr>
      <w:keepNext/>
      <w:keepLines/>
      <w:spacing w:before="240"/>
      <w:outlineLvl w:val="1"/>
    </w:pPr>
    <w:rPr>
      <w:rFonts w:eastAsiaTheme="majorEastAsia" w:cstheme="majorBidi"/>
      <w:b/>
      <w:color w:val="000000" w:themeColor="text1"/>
      <w:sz w:val="22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pPr>
      <w:tabs>
        <w:tab w:val="center" w:pos="4819"/>
        <w:tab w:val="right" w:pos="9638"/>
      </w:tabs>
    </w:pPr>
  </w:style>
  <w:style w:type="character" w:customStyle="1" w:styleId="Overskrift2Tegn">
    <w:name w:val="Overskrift 2 Tegn"/>
    <w:basedOn w:val="Standardskrifttypeiafsnit"/>
    <w:link w:val="Overskrift2"/>
    <w:rsid w:val="000B3072"/>
    <w:rPr>
      <w:rFonts w:ascii="Palatino Linotype" w:eastAsiaTheme="majorEastAsia" w:hAnsi="Palatino Linotype" w:cstheme="majorBidi"/>
      <w:b/>
      <w:color w:val="000000" w:themeColor="text1"/>
      <w:sz w:val="22"/>
      <w:szCs w:val="26"/>
    </w:rPr>
  </w:style>
  <w:style w:type="table" w:styleId="Tabel-Gitter">
    <w:name w:val="Table Grid"/>
    <w:basedOn w:val="Tabel-Normal"/>
    <w:uiPriority w:val="39"/>
    <w:rsid w:val="000B3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info">
    <w:name w:val="Dokumentinfo"/>
    <w:basedOn w:val="Normal"/>
    <w:uiPriority w:val="2"/>
    <w:semiHidden/>
    <w:qFormat/>
    <w:rsid w:val="000B3072"/>
    <w:pPr>
      <w:spacing w:line="260" w:lineRule="atLeast"/>
    </w:pPr>
    <w:rPr>
      <w:rFonts w:ascii="Arial" w:hAnsi="Arial"/>
      <w:b/>
      <w:sz w:val="18"/>
    </w:rPr>
  </w:style>
  <w:style w:type="paragraph" w:styleId="Listeafsnit">
    <w:name w:val="List Paragraph"/>
    <w:basedOn w:val="Normal"/>
    <w:uiPriority w:val="34"/>
    <w:qFormat/>
    <w:rsid w:val="004834A5"/>
    <w:pPr>
      <w:ind w:left="720"/>
      <w:contextualSpacing/>
    </w:pPr>
  </w:style>
  <w:style w:type="paragraph" w:styleId="Korrektur">
    <w:name w:val="Revision"/>
    <w:hidden/>
    <w:uiPriority w:val="99"/>
    <w:semiHidden/>
    <w:rsid w:val="00BC340F"/>
    <w:rPr>
      <w:rFonts w:ascii="Palatino Linotype" w:hAnsi="Palatino Linotype"/>
      <w:szCs w:val="24"/>
    </w:rPr>
  </w:style>
  <w:style w:type="character" w:styleId="Kommentarhenvisning">
    <w:name w:val="annotation reference"/>
    <w:basedOn w:val="Standardskrifttypeiafsnit"/>
    <w:semiHidden/>
    <w:unhideWhenUsed/>
    <w:rsid w:val="00487BBD"/>
    <w:rPr>
      <w:sz w:val="16"/>
      <w:szCs w:val="16"/>
    </w:rPr>
  </w:style>
  <w:style w:type="paragraph" w:styleId="Kommentartekst">
    <w:name w:val="annotation text"/>
    <w:basedOn w:val="Normal"/>
    <w:link w:val="KommentartekstTegn"/>
    <w:unhideWhenUsed/>
    <w:rsid w:val="00487BBD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rsid w:val="00487BBD"/>
    <w:rPr>
      <w:rFonts w:ascii="Palatino Linotype" w:hAnsi="Palatino Linotype"/>
    </w:rPr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487BBD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487BBD"/>
    <w:rPr>
      <w:rFonts w:ascii="Palatino Linotype" w:hAnsi="Palatino Linotyp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1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RKIV\JOURNAL\090-099\DTDA%20logo\Wordskabeloner_DK_UK\Brev%20DK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4ab082-3813-4c1f-b580-39638a8f2f3b">
      <Terms xmlns="http://schemas.microsoft.com/office/infopath/2007/PartnerControls"/>
    </lcf76f155ced4ddcb4097134ff3c332f>
    <TaxCatchAll xmlns="e2dbb62b-f80b-4f52-8d5b-fc8d5938b1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61BA59CC25ED4A98CAE7CEF5C2C1B3" ma:contentTypeVersion="17" ma:contentTypeDescription="Opret et nyt dokument." ma:contentTypeScope="" ma:versionID="04dd11bc8c66924f3aee65bd512d40b6">
  <xsd:schema xmlns:xsd="http://www.w3.org/2001/XMLSchema" xmlns:xs="http://www.w3.org/2001/XMLSchema" xmlns:p="http://schemas.microsoft.com/office/2006/metadata/properties" xmlns:ns2="874ab082-3813-4c1f-b580-39638a8f2f3b" xmlns:ns3="e2dbb62b-f80b-4f52-8d5b-fc8d5938b19e" targetNamespace="http://schemas.microsoft.com/office/2006/metadata/properties" ma:root="true" ma:fieldsID="b59a180ae069e7fd5146f396b0852d3a" ns2:_="" ns3:_="">
    <xsd:import namespace="874ab082-3813-4c1f-b580-39638a8f2f3b"/>
    <xsd:import namespace="e2dbb62b-f80b-4f52-8d5b-fc8d5938b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ab082-3813-4c1f-b580-39638a8f2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2cdf0ac6-e494-4e78-a84b-e5095ec2b1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bb62b-f80b-4f52-8d5b-fc8d5938b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f9eb3a7-a366-468a-97d8-15e6ac8b9270}" ma:internalName="TaxCatchAll" ma:showField="CatchAllData" ma:web="e2dbb62b-f80b-4f52-8d5b-fc8d5938b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07DD37-FCB4-4488-89B5-1FACE13DC2BE}">
  <ds:schemaRefs>
    <ds:schemaRef ds:uri="http://schemas.microsoft.com/office/2006/metadata/properties"/>
    <ds:schemaRef ds:uri="http://schemas.microsoft.com/office/infopath/2007/PartnerControls"/>
    <ds:schemaRef ds:uri="874ab082-3813-4c1f-b580-39638a8f2f3b"/>
    <ds:schemaRef ds:uri="e2dbb62b-f80b-4f52-8d5b-fc8d5938b19e"/>
  </ds:schemaRefs>
</ds:datastoreItem>
</file>

<file path=customXml/itemProps2.xml><?xml version="1.0" encoding="utf-8"?>
<ds:datastoreItem xmlns:ds="http://schemas.openxmlformats.org/officeDocument/2006/customXml" ds:itemID="{F96C3247-5A02-43F7-B343-BB23B5ACDC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E1A25C-3139-4D5D-BE65-7B5DBD34F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4ab082-3813-4c1f-b580-39638a8f2f3b"/>
    <ds:schemaRef ds:uri="e2dbb62b-f80b-4f52-8d5b-fc8d5938b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 DK</Template>
  <TotalTime>18</TotalTime>
  <Pages>2</Pages>
  <Words>257</Words>
  <Characters>1484</Characters>
  <Application>Microsoft Office Word</Application>
  <DocSecurity>0</DocSecurity>
  <Lines>82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Brev</vt:lpstr>
    </vt:vector>
  </TitlesOfParts>
  <Company>Word Specialisten v/Helle Nielsen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Jacob Rosdahl</dc:creator>
  <cp:lastModifiedBy>Lisa Nørrelykke Nissen</cp:lastModifiedBy>
  <cp:revision>2</cp:revision>
  <cp:lastPrinted>2013-04-17T11:51:00Z</cp:lastPrinted>
  <dcterms:created xsi:type="dcterms:W3CDTF">2026-08-27T12:13:00Z</dcterms:created>
  <dcterms:modified xsi:type="dcterms:W3CDTF">2026-08-27T12:13:00Z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0x0101007861BA59CC25ED4A98CAE7CEF5C2C1B3</vt:lpwstr>
  </property>
  <property fmtid="{D5CDD505-2E9C-101B-9397-08002B2CF9AE}" pid="3" name="EXDocumentID">
    <vt:lpwstr>000000658</vt:lpwstr>
  </property>
  <property fmtid="{D5CDD505-2E9C-101B-9397-08002B2CF9AE}" pid="4" name="MediaServiceImageTags">
    <vt:lpwstr/>
  </property>
  <property fmtid="{D5CDD505-2E9C-101B-9397-08002B2CF9AE}" pid="5" name="docLang">
    <vt:lpwstr>da</vt:lpwstr>
  </property>
</Properties>
</file>